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A95B65" w14:textId="77777777" w:rsidR="00674814" w:rsidRPr="008931AE" w:rsidRDefault="00674814">
      <w:pPr>
        <w:rPr>
          <w:lang w:val="en-GB"/>
        </w:rPr>
      </w:pPr>
      <w:r w:rsidRPr="008931AE">
        <w:rPr>
          <w:noProof/>
          <w:lang w:val="en-GB"/>
        </w:rPr>
        <w:drawing>
          <wp:anchor distT="0" distB="0" distL="114300" distR="114300" simplePos="0" relativeHeight="251660288" behindDoc="0" locked="0" layoutInCell="1" allowOverlap="1" wp14:anchorId="2ACE5799" wp14:editId="490350BD">
            <wp:simplePos x="0" y="0"/>
            <wp:positionH relativeFrom="column">
              <wp:posOffset>-18819</wp:posOffset>
            </wp:positionH>
            <wp:positionV relativeFrom="paragraph">
              <wp:posOffset>-572135</wp:posOffset>
            </wp:positionV>
            <wp:extent cx="1309255" cy="375805"/>
            <wp:effectExtent l="0" t="0" r="0" b="5715"/>
            <wp:wrapNone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DB5F6852-CF17-7445-9A20-FB8F94111E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DB5F6852-CF17-7445-9A20-FB8F94111E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255" cy="37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3EF5B" w14:textId="77777777" w:rsidR="00674814" w:rsidRPr="008931AE" w:rsidRDefault="00674814">
      <w:pPr>
        <w:rPr>
          <w:lang w:val="en-GB"/>
        </w:rPr>
      </w:pPr>
    </w:p>
    <w:p w14:paraId="15A262B5" w14:textId="77777777" w:rsidR="00674814" w:rsidRPr="008931AE" w:rsidRDefault="00674814">
      <w:pPr>
        <w:rPr>
          <w:lang w:val="en-GB"/>
        </w:rPr>
      </w:pPr>
    </w:p>
    <w:p w14:paraId="11B17BEB" w14:textId="77777777" w:rsidR="00674814" w:rsidRPr="008931AE" w:rsidRDefault="00674814">
      <w:pPr>
        <w:rPr>
          <w:lang w:val="en-GB"/>
        </w:rPr>
      </w:pPr>
    </w:p>
    <w:p w14:paraId="60EBA8C2" w14:textId="77777777" w:rsidR="00674814" w:rsidRPr="008931AE" w:rsidRDefault="00674814">
      <w:pPr>
        <w:rPr>
          <w:rFonts w:cs="Arial"/>
          <w:b/>
          <w:bCs/>
          <w:sz w:val="100"/>
          <w:szCs w:val="100"/>
          <w:lang w:val="en-GB"/>
        </w:rPr>
      </w:pPr>
    </w:p>
    <w:p w14:paraId="4BB5F1C5" w14:textId="77777777" w:rsidR="00783E3F" w:rsidRPr="008931AE" w:rsidRDefault="00674814" w:rsidP="00674814">
      <w:pPr>
        <w:rPr>
          <w:rFonts w:cs="Arial"/>
          <w:b/>
          <w:bCs/>
          <w:color w:val="18598B"/>
          <w:sz w:val="100"/>
          <w:szCs w:val="100"/>
          <w:lang w:val="en-GB"/>
        </w:rPr>
      </w:pPr>
      <w:r w:rsidRPr="008931AE">
        <w:rPr>
          <w:b/>
          <w:bCs/>
          <w:noProof/>
          <w:color w:val="18598B"/>
          <w:sz w:val="100"/>
          <w:szCs w:val="100"/>
          <w:lang w:val="en-GB"/>
        </w:rPr>
        <w:drawing>
          <wp:anchor distT="0" distB="0" distL="114300" distR="114300" simplePos="0" relativeHeight="251661312" behindDoc="0" locked="0" layoutInCell="1" allowOverlap="1" wp14:anchorId="1F3D396E" wp14:editId="0AD0F17A">
            <wp:simplePos x="0" y="0"/>
            <wp:positionH relativeFrom="margin">
              <wp:posOffset>4389582</wp:posOffset>
            </wp:positionH>
            <wp:positionV relativeFrom="margin">
              <wp:posOffset>-857827</wp:posOffset>
            </wp:positionV>
            <wp:extent cx="2244090" cy="2008505"/>
            <wp:effectExtent l="0" t="0" r="3810" b="0"/>
            <wp:wrapSquare wrapText="bothSides"/>
            <wp:docPr id="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DB7FF3AD-0926-8F43-9CA9-D250EB741A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DB7FF3AD-0926-8F43-9CA9-D250EB741A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3" t="37265" r="41875" b="30772"/>
                    <a:stretch/>
                  </pic:blipFill>
                  <pic:spPr>
                    <a:xfrm>
                      <a:off x="0" y="0"/>
                      <a:ext cx="224409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31AE">
        <w:rPr>
          <w:b/>
          <w:bCs/>
          <w:noProof/>
          <w:color w:val="18598B"/>
          <w:sz w:val="100"/>
          <w:szCs w:val="100"/>
          <w:lang w:val="en-GB"/>
        </w:rPr>
        <w:drawing>
          <wp:anchor distT="0" distB="0" distL="114300" distR="114300" simplePos="0" relativeHeight="251659264" behindDoc="0" locked="0" layoutInCell="1" allowOverlap="1" wp14:anchorId="0CCC97DC" wp14:editId="1FEA91CA">
            <wp:simplePos x="0" y="0"/>
            <wp:positionH relativeFrom="column">
              <wp:posOffset>16199427</wp:posOffset>
            </wp:positionH>
            <wp:positionV relativeFrom="paragraph">
              <wp:posOffset>-1527464</wp:posOffset>
            </wp:positionV>
            <wp:extent cx="1823431" cy="1632193"/>
            <wp:effectExtent l="0" t="0" r="5715" b="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DB7FF3AD-0926-8F43-9CA9-D250EB741A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DB7FF3AD-0926-8F43-9CA9-D250EB741A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3" t="37265" r="41875" b="30772"/>
                    <a:stretch/>
                  </pic:blipFill>
                  <pic:spPr>
                    <a:xfrm>
                      <a:off x="0" y="0"/>
                      <a:ext cx="1833210" cy="1640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31AE">
        <w:rPr>
          <w:rFonts w:cs="Arial"/>
          <w:b/>
          <w:bCs/>
          <w:color w:val="18598B"/>
          <w:sz w:val="100"/>
          <w:szCs w:val="100"/>
          <w:lang w:val="en-GB"/>
        </w:rPr>
        <w:t>Creative Spark</w:t>
      </w:r>
    </w:p>
    <w:p w14:paraId="1E08DD7F" w14:textId="77777777" w:rsidR="00674814" w:rsidRPr="008931AE" w:rsidRDefault="00674814">
      <w:pPr>
        <w:rPr>
          <w:rFonts w:cs="Arial"/>
          <w:b/>
          <w:bCs/>
          <w:color w:val="18598B"/>
          <w:sz w:val="72"/>
          <w:szCs w:val="72"/>
          <w:lang w:val="en-GB"/>
        </w:rPr>
      </w:pPr>
      <w:r w:rsidRPr="008931AE">
        <w:rPr>
          <w:rFonts w:cs="Arial"/>
          <w:b/>
          <w:bCs/>
          <w:color w:val="18598B"/>
          <w:sz w:val="72"/>
          <w:szCs w:val="72"/>
          <w:lang w:val="en-GB"/>
        </w:rPr>
        <w:t xml:space="preserve">Higher </w:t>
      </w:r>
      <w:r w:rsidR="00237D35" w:rsidRPr="008931AE">
        <w:rPr>
          <w:rFonts w:cs="Arial"/>
          <w:b/>
          <w:bCs/>
          <w:color w:val="18598B"/>
          <w:sz w:val="72"/>
          <w:szCs w:val="72"/>
          <w:lang w:val="en-GB"/>
        </w:rPr>
        <w:t>E</w:t>
      </w:r>
      <w:r w:rsidRPr="008931AE">
        <w:rPr>
          <w:rFonts w:cs="Arial"/>
          <w:b/>
          <w:bCs/>
          <w:color w:val="18598B"/>
          <w:sz w:val="72"/>
          <w:szCs w:val="72"/>
          <w:lang w:val="en-GB"/>
        </w:rPr>
        <w:t xml:space="preserve">ducation </w:t>
      </w:r>
      <w:r w:rsidR="00237D35" w:rsidRPr="008931AE">
        <w:rPr>
          <w:rFonts w:cs="Arial"/>
          <w:b/>
          <w:bCs/>
          <w:color w:val="18598B"/>
          <w:sz w:val="72"/>
          <w:szCs w:val="72"/>
          <w:lang w:val="en-GB"/>
        </w:rPr>
        <w:t>E</w:t>
      </w:r>
      <w:r w:rsidRPr="008931AE">
        <w:rPr>
          <w:rFonts w:cs="Arial"/>
          <w:b/>
          <w:bCs/>
          <w:color w:val="18598B"/>
          <w:sz w:val="72"/>
          <w:szCs w:val="72"/>
          <w:lang w:val="en-GB"/>
        </w:rPr>
        <w:t xml:space="preserve">nterprise </w:t>
      </w:r>
      <w:r w:rsidR="00237D35" w:rsidRPr="008931AE">
        <w:rPr>
          <w:rFonts w:cs="Arial"/>
          <w:b/>
          <w:bCs/>
          <w:color w:val="18598B"/>
          <w:sz w:val="72"/>
          <w:szCs w:val="72"/>
          <w:lang w:val="en-GB"/>
        </w:rPr>
        <w:t>P</w:t>
      </w:r>
      <w:r w:rsidRPr="008931AE">
        <w:rPr>
          <w:rFonts w:cs="Arial"/>
          <w:b/>
          <w:bCs/>
          <w:color w:val="18598B"/>
          <w:sz w:val="72"/>
          <w:szCs w:val="72"/>
          <w:lang w:val="en-GB"/>
        </w:rPr>
        <w:t>rogramme</w:t>
      </w:r>
    </w:p>
    <w:p w14:paraId="55261D30" w14:textId="77777777" w:rsidR="00674814" w:rsidRPr="008931AE" w:rsidRDefault="00674814">
      <w:pPr>
        <w:rPr>
          <w:rFonts w:cs="Arial"/>
          <w:lang w:val="en-GB"/>
        </w:rPr>
      </w:pPr>
      <w:r w:rsidRPr="008931AE">
        <w:rPr>
          <w:rFonts w:cs="Arial"/>
          <w:b/>
          <w:bCs/>
          <w:noProof/>
          <w:sz w:val="100"/>
          <w:szCs w:val="100"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E7B513" wp14:editId="481A4057">
                <wp:simplePos x="0" y="0"/>
                <wp:positionH relativeFrom="column">
                  <wp:posOffset>58824</wp:posOffset>
                </wp:positionH>
                <wp:positionV relativeFrom="paragraph">
                  <wp:posOffset>114935</wp:posOffset>
                </wp:positionV>
                <wp:extent cx="1174173" cy="78227"/>
                <wp:effectExtent l="0" t="0" r="0" b="0"/>
                <wp:wrapNone/>
                <wp:docPr id="13" name="Rounded Rectangle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556EC8-BC12-0846-B78E-9F28EA0D1A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173" cy="78227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12700">
                          <a:miter lim="400000"/>
                        </a:ln>
                      </wps:spPr>
                      <wps:bodyPr lIns="50800" tIns="50800" rIns="50800" bIns="5080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3843F1" id="Rounded Rectangle" o:spid="_x0000_s1026" style="position:absolute;margin-left:4.65pt;margin-top:9.05pt;width:92.45pt;height: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" fillcolor="red" stroked="f" strokeweight="1pt">
                <v:stroke miterlimit="4" joinstyle="miter"/>
                <v:textbox inset="4pt,4pt,4pt,4pt"/>
              </v:roundrect>
            </w:pict>
          </mc:Fallback>
        </mc:AlternateContent>
      </w:r>
    </w:p>
    <w:p w14:paraId="323AA24A" w14:textId="77777777" w:rsidR="00674814" w:rsidRPr="008931AE" w:rsidRDefault="00674814">
      <w:pPr>
        <w:rPr>
          <w:rFonts w:cs="Arial"/>
          <w:lang w:val="en-GB"/>
        </w:rPr>
      </w:pPr>
    </w:p>
    <w:p w14:paraId="0E70C149" w14:textId="667F0C1E" w:rsidR="00674814" w:rsidRPr="008931AE" w:rsidRDefault="005A2217">
      <w:pPr>
        <w:rPr>
          <w:rFonts w:cs="Arial"/>
          <w:color w:val="18598B"/>
          <w:sz w:val="60"/>
          <w:szCs w:val="60"/>
          <w:lang w:val="en-GB"/>
        </w:rPr>
      </w:pPr>
      <w:proofErr w:type="spellStart"/>
      <w:r w:rsidRPr="008931AE">
        <w:rPr>
          <w:rFonts w:cs="Arial"/>
          <w:color w:val="18598B"/>
          <w:sz w:val="60"/>
          <w:szCs w:val="60"/>
          <w:lang w:val="en-GB"/>
        </w:rPr>
        <w:t>Createathon</w:t>
      </w:r>
      <w:proofErr w:type="spellEnd"/>
      <w:r w:rsidRPr="008931AE">
        <w:rPr>
          <w:rFonts w:cs="Arial"/>
          <w:color w:val="18598B"/>
          <w:sz w:val="60"/>
          <w:szCs w:val="60"/>
          <w:lang w:val="en-GB"/>
        </w:rPr>
        <w:t xml:space="preserve"> – </w:t>
      </w:r>
      <w:r w:rsidR="008931AE" w:rsidRPr="008931AE">
        <w:rPr>
          <w:rFonts w:cs="Arial"/>
          <w:color w:val="18598B"/>
          <w:sz w:val="60"/>
          <w:szCs w:val="60"/>
          <w:lang w:val="en-GB"/>
        </w:rPr>
        <w:t>Business Application</w:t>
      </w:r>
    </w:p>
    <w:p w14:paraId="16B3BD2D" w14:textId="77777777" w:rsidR="00674814" w:rsidRPr="008931AE" w:rsidRDefault="00674814">
      <w:pPr>
        <w:rPr>
          <w:rFonts w:cs="Arial"/>
          <w:lang w:val="en-GB"/>
        </w:rPr>
      </w:pPr>
    </w:p>
    <w:p w14:paraId="086D2EE8" w14:textId="77777777" w:rsidR="00674814" w:rsidRPr="008931AE" w:rsidRDefault="00674814">
      <w:pPr>
        <w:rPr>
          <w:rFonts w:cs="Arial"/>
          <w:lang w:val="en-GB"/>
        </w:rPr>
      </w:pPr>
    </w:p>
    <w:p w14:paraId="5FAD3FAA" w14:textId="77777777" w:rsidR="00674814" w:rsidRPr="008931AE" w:rsidRDefault="00674814">
      <w:pPr>
        <w:rPr>
          <w:rFonts w:cs="Arial"/>
          <w:lang w:val="en-GB"/>
        </w:rPr>
      </w:pPr>
    </w:p>
    <w:p w14:paraId="14703E3E" w14:textId="77777777" w:rsidR="00674814" w:rsidRPr="008931AE" w:rsidRDefault="00674814">
      <w:pPr>
        <w:rPr>
          <w:rFonts w:cs="Arial"/>
          <w:lang w:val="en-GB"/>
        </w:rPr>
      </w:pPr>
    </w:p>
    <w:p w14:paraId="31109010" w14:textId="77777777" w:rsidR="00674814" w:rsidRPr="008931AE" w:rsidRDefault="00674814">
      <w:pPr>
        <w:rPr>
          <w:rFonts w:cs="Arial"/>
          <w:lang w:val="en-GB"/>
        </w:rPr>
      </w:pPr>
    </w:p>
    <w:p w14:paraId="637390D9" w14:textId="77777777" w:rsidR="00674814" w:rsidRPr="008931AE" w:rsidRDefault="00674814">
      <w:pPr>
        <w:rPr>
          <w:rFonts w:cs="Arial"/>
          <w:lang w:val="en-GB"/>
        </w:rPr>
      </w:pPr>
    </w:p>
    <w:p w14:paraId="50C4FB01" w14:textId="77777777" w:rsidR="00ED2FDA" w:rsidRDefault="00ED2FDA" w:rsidP="00ED2FDA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2FDE319A" wp14:editId="7A21AB6C">
            <wp:extent cx="1422400" cy="660400"/>
            <wp:effectExtent l="0" t="0" r="2540" b="254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</w:rPr>
        <w:tab/>
      </w:r>
      <w:r>
        <w:rPr>
          <w:rFonts w:cs="Arial"/>
          <w:noProof/>
        </w:rPr>
        <w:drawing>
          <wp:inline distT="0" distB="0" distL="0" distR="0" wp14:anchorId="78BA3D33" wp14:editId="1BCACE2F">
            <wp:extent cx="1422400" cy="660400"/>
            <wp:effectExtent l="0" t="0" r="0" b="0"/>
            <wp:docPr id="6" name="Picture 6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</w:rPr>
        <w:tab/>
      </w:r>
      <w:r>
        <w:rPr>
          <w:rFonts w:cs="Arial"/>
          <w:noProof/>
        </w:rPr>
        <w:drawing>
          <wp:inline distT="0" distB="0" distL="0" distR="0" wp14:anchorId="4E548FE7" wp14:editId="1D217EEA">
            <wp:extent cx="1422400" cy="660400"/>
            <wp:effectExtent l="0" t="0" r="0" b="0"/>
            <wp:docPr id="4" name="Picture 4" descr="A colorful logo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olorful logo on a black background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8C945" w14:textId="77777777" w:rsidR="00674814" w:rsidRPr="008931AE" w:rsidRDefault="00674814">
      <w:pPr>
        <w:rPr>
          <w:rFonts w:cs="Arial"/>
          <w:lang w:val="en-GB"/>
        </w:rPr>
      </w:pPr>
    </w:p>
    <w:p w14:paraId="119E4040" w14:textId="77777777" w:rsidR="00674814" w:rsidRPr="008931AE" w:rsidRDefault="00674814">
      <w:pPr>
        <w:rPr>
          <w:rFonts w:cs="Arial"/>
          <w:lang w:val="en-GB"/>
        </w:rPr>
      </w:pPr>
    </w:p>
    <w:p w14:paraId="7F13851A" w14:textId="77777777" w:rsidR="00674814" w:rsidRPr="008931AE" w:rsidRDefault="00674814">
      <w:pPr>
        <w:rPr>
          <w:rFonts w:cs="Arial"/>
          <w:lang w:val="en-GB"/>
        </w:rPr>
      </w:pPr>
    </w:p>
    <w:p w14:paraId="2AE63CF1" w14:textId="77777777" w:rsidR="00674814" w:rsidRPr="008931AE" w:rsidRDefault="00674814">
      <w:pPr>
        <w:rPr>
          <w:rFonts w:cs="Arial"/>
          <w:lang w:val="en-GB"/>
        </w:rPr>
      </w:pPr>
    </w:p>
    <w:p w14:paraId="5DBCC530" w14:textId="77777777" w:rsidR="00674814" w:rsidRPr="008931AE" w:rsidRDefault="00674814">
      <w:pPr>
        <w:rPr>
          <w:rFonts w:cs="Arial"/>
          <w:lang w:val="en-GB"/>
        </w:rPr>
      </w:pPr>
    </w:p>
    <w:p w14:paraId="2DE5A1E6" w14:textId="77777777" w:rsidR="00674814" w:rsidRPr="008931AE" w:rsidRDefault="00674814">
      <w:pPr>
        <w:rPr>
          <w:rFonts w:cs="Arial"/>
          <w:lang w:val="en-GB"/>
        </w:rPr>
      </w:pPr>
    </w:p>
    <w:p w14:paraId="5D80B7C4" w14:textId="77777777" w:rsidR="00674814" w:rsidRPr="008931AE" w:rsidRDefault="00674814">
      <w:pPr>
        <w:rPr>
          <w:rFonts w:cs="Arial"/>
          <w:lang w:val="en-GB"/>
        </w:rPr>
      </w:pPr>
    </w:p>
    <w:p w14:paraId="2E16B16C" w14:textId="77777777" w:rsidR="00674814" w:rsidRPr="008931AE" w:rsidRDefault="00674814">
      <w:pPr>
        <w:rPr>
          <w:rFonts w:cs="Arial"/>
          <w:lang w:val="en-GB"/>
        </w:rPr>
      </w:pPr>
    </w:p>
    <w:p w14:paraId="37A14032" w14:textId="77777777" w:rsidR="00674814" w:rsidRPr="008931AE" w:rsidRDefault="00674814">
      <w:pPr>
        <w:rPr>
          <w:rFonts w:cs="Arial"/>
          <w:lang w:val="en-GB"/>
        </w:rPr>
      </w:pPr>
    </w:p>
    <w:p w14:paraId="40288E56" w14:textId="77777777" w:rsidR="00674814" w:rsidRPr="008931AE" w:rsidRDefault="00674814">
      <w:pPr>
        <w:rPr>
          <w:rFonts w:cs="Arial"/>
          <w:lang w:val="en-GB"/>
        </w:rPr>
      </w:pPr>
    </w:p>
    <w:p w14:paraId="6EE960B7" w14:textId="77777777" w:rsidR="00674814" w:rsidRPr="008931AE" w:rsidRDefault="00674814">
      <w:pPr>
        <w:rPr>
          <w:rFonts w:cs="Arial"/>
          <w:lang w:val="en-GB"/>
        </w:rPr>
      </w:pPr>
    </w:p>
    <w:p w14:paraId="0A3046C4" w14:textId="77777777" w:rsidR="00674814" w:rsidRPr="008931AE" w:rsidRDefault="00674814">
      <w:pPr>
        <w:rPr>
          <w:rFonts w:cs="Arial"/>
          <w:lang w:val="en-GB"/>
        </w:rPr>
      </w:pPr>
    </w:p>
    <w:p w14:paraId="79179176" w14:textId="77777777" w:rsidR="00674814" w:rsidRPr="008931AE" w:rsidRDefault="00674814">
      <w:pPr>
        <w:rPr>
          <w:rFonts w:cs="Arial"/>
          <w:lang w:val="en-GB"/>
        </w:rPr>
      </w:pPr>
    </w:p>
    <w:p w14:paraId="183447EB" w14:textId="77777777" w:rsidR="00674814" w:rsidRPr="008931AE" w:rsidRDefault="00674814">
      <w:pPr>
        <w:rPr>
          <w:rFonts w:cs="Arial"/>
          <w:lang w:val="en-GB"/>
        </w:rPr>
      </w:pPr>
    </w:p>
    <w:p w14:paraId="28B7B327" w14:textId="77777777" w:rsidR="005A2217" w:rsidRPr="008931AE" w:rsidRDefault="005A2217">
      <w:pPr>
        <w:rPr>
          <w:rFonts w:cs="Arial"/>
          <w:lang w:val="en-GB"/>
        </w:rPr>
      </w:pPr>
    </w:p>
    <w:p w14:paraId="2A609C29" w14:textId="77777777" w:rsidR="005A2217" w:rsidRPr="008931AE" w:rsidRDefault="005A2217">
      <w:pPr>
        <w:rPr>
          <w:rFonts w:cs="Arial"/>
          <w:lang w:val="en-GB"/>
        </w:rPr>
      </w:pPr>
    </w:p>
    <w:p w14:paraId="5753A530" w14:textId="77777777" w:rsidR="005A2217" w:rsidRPr="008931AE" w:rsidRDefault="005A2217">
      <w:pPr>
        <w:rPr>
          <w:rFonts w:cs="Arial"/>
          <w:lang w:val="en-GB"/>
        </w:rPr>
      </w:pPr>
    </w:p>
    <w:p w14:paraId="3EF5098A" w14:textId="77777777" w:rsidR="005A2217" w:rsidRPr="008931AE" w:rsidRDefault="005A2217">
      <w:pPr>
        <w:rPr>
          <w:rFonts w:cs="Arial"/>
          <w:lang w:val="en-GB"/>
        </w:rPr>
      </w:pPr>
    </w:p>
    <w:p w14:paraId="597BCA93" w14:textId="77777777" w:rsidR="005A2217" w:rsidRPr="008931AE" w:rsidRDefault="005A2217">
      <w:pPr>
        <w:rPr>
          <w:rFonts w:cs="Arial"/>
          <w:lang w:val="en-GB"/>
        </w:rPr>
      </w:pPr>
    </w:p>
    <w:p w14:paraId="7D174244" w14:textId="77777777" w:rsidR="005A2217" w:rsidRPr="008931AE" w:rsidRDefault="005A2217">
      <w:pPr>
        <w:rPr>
          <w:rFonts w:cs="Arial"/>
          <w:lang w:val="en-GB"/>
        </w:rPr>
      </w:pPr>
    </w:p>
    <w:p w14:paraId="005614E1" w14:textId="77777777" w:rsidR="005A2217" w:rsidRPr="008931AE" w:rsidRDefault="005A2217">
      <w:pPr>
        <w:rPr>
          <w:rFonts w:cs="Arial"/>
          <w:lang w:val="en-GB"/>
        </w:rPr>
      </w:pPr>
    </w:p>
    <w:p w14:paraId="016BBE0E" w14:textId="77777777" w:rsidR="005A2217" w:rsidRPr="008931AE" w:rsidRDefault="005A2217">
      <w:pPr>
        <w:rPr>
          <w:rFonts w:cs="Arial"/>
          <w:lang w:val="en-GB"/>
        </w:rPr>
      </w:pPr>
      <w:r w:rsidRPr="008931AE">
        <w:rPr>
          <w:b/>
          <w:bCs/>
          <w:noProof/>
          <w:color w:val="18598B"/>
          <w:sz w:val="100"/>
          <w:szCs w:val="100"/>
          <w:lang w:val="en-GB"/>
        </w:rPr>
        <w:drawing>
          <wp:anchor distT="0" distB="0" distL="114300" distR="114300" simplePos="0" relativeHeight="251665408" behindDoc="0" locked="0" layoutInCell="1" allowOverlap="1" wp14:anchorId="32232A6A" wp14:editId="0A1EF210">
            <wp:simplePos x="0" y="0"/>
            <wp:positionH relativeFrom="margin">
              <wp:posOffset>4386943</wp:posOffset>
            </wp:positionH>
            <wp:positionV relativeFrom="margin">
              <wp:posOffset>-870585</wp:posOffset>
            </wp:positionV>
            <wp:extent cx="2244090" cy="2008505"/>
            <wp:effectExtent l="0" t="0" r="3810" b="0"/>
            <wp:wrapSquare wrapText="bothSides"/>
            <wp:docPr id="2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DB7FF3AD-0926-8F43-9CA9-D250EB741A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DB7FF3AD-0926-8F43-9CA9-D250EB741A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3" t="37265" r="41875" b="30772"/>
                    <a:stretch/>
                  </pic:blipFill>
                  <pic:spPr>
                    <a:xfrm>
                      <a:off x="0" y="0"/>
                      <a:ext cx="224409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66C90D" w14:textId="77777777" w:rsidR="00674814" w:rsidRPr="008931AE" w:rsidRDefault="005A2217">
      <w:pPr>
        <w:rPr>
          <w:rFonts w:cs="Arial"/>
          <w:lang w:val="en-GB"/>
        </w:rPr>
      </w:pPr>
      <w:r w:rsidRPr="008931AE">
        <w:rPr>
          <w:b/>
          <w:bCs/>
          <w:noProof/>
          <w:color w:val="18598B"/>
          <w:sz w:val="100"/>
          <w:szCs w:val="100"/>
          <w:lang w:val="en-GB"/>
        </w:rPr>
        <w:drawing>
          <wp:anchor distT="0" distB="0" distL="114300" distR="114300" simplePos="0" relativeHeight="251667456" behindDoc="0" locked="0" layoutInCell="1" allowOverlap="1" wp14:anchorId="60390336" wp14:editId="063D1FB0">
            <wp:simplePos x="0" y="0"/>
            <wp:positionH relativeFrom="margin">
              <wp:posOffset>4397829</wp:posOffset>
            </wp:positionH>
            <wp:positionV relativeFrom="margin">
              <wp:posOffset>-845639</wp:posOffset>
            </wp:positionV>
            <wp:extent cx="2244090" cy="2008505"/>
            <wp:effectExtent l="0" t="0" r="3810" b="0"/>
            <wp:wrapSquare wrapText="bothSides"/>
            <wp:docPr id="3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DB7FF3AD-0926-8F43-9CA9-D250EB741A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DB7FF3AD-0926-8F43-9CA9-D250EB741A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3" t="37265" r="41875" b="30772"/>
                    <a:stretch/>
                  </pic:blipFill>
                  <pic:spPr>
                    <a:xfrm>
                      <a:off x="0" y="0"/>
                      <a:ext cx="224409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3BAEC9" w14:textId="77777777" w:rsidR="00674814" w:rsidRPr="008931AE" w:rsidRDefault="00674814">
      <w:pPr>
        <w:rPr>
          <w:rFonts w:cs="Arial"/>
          <w:lang w:val="en-GB"/>
        </w:rPr>
      </w:pPr>
    </w:p>
    <w:p w14:paraId="0BAD1084" w14:textId="77777777" w:rsidR="00674814" w:rsidRPr="008931AE" w:rsidRDefault="00674814">
      <w:pPr>
        <w:rPr>
          <w:rFonts w:cs="Arial"/>
          <w:lang w:val="en-GB"/>
        </w:rPr>
      </w:pPr>
    </w:p>
    <w:p w14:paraId="4058A358" w14:textId="77777777" w:rsidR="008931AE" w:rsidRPr="008931AE" w:rsidRDefault="008931AE" w:rsidP="005A2217">
      <w:pPr>
        <w:rPr>
          <w:lang w:val="en-GB"/>
        </w:rPr>
      </w:pPr>
    </w:p>
    <w:p w14:paraId="76475D2C" w14:textId="0F773FE0" w:rsidR="005A2217" w:rsidRPr="008931AE" w:rsidRDefault="008931AE" w:rsidP="005A2217">
      <w:pPr>
        <w:rPr>
          <w:b/>
          <w:bCs/>
          <w:color w:val="1B598B"/>
          <w:sz w:val="36"/>
          <w:szCs w:val="36"/>
          <w:lang w:val="en-GB"/>
        </w:rPr>
      </w:pPr>
      <w:r w:rsidRPr="008931AE">
        <w:rPr>
          <w:b/>
          <w:bCs/>
          <w:color w:val="1B598B"/>
          <w:sz w:val="36"/>
          <w:szCs w:val="36"/>
          <w:lang w:val="en-GB"/>
        </w:rPr>
        <w:t xml:space="preserve">Full Name: </w:t>
      </w:r>
    </w:p>
    <w:p w14:paraId="6CDA22FA" w14:textId="77777777" w:rsidR="008931AE" w:rsidRPr="008931AE" w:rsidRDefault="008931AE" w:rsidP="005A2217">
      <w:pPr>
        <w:rPr>
          <w:b/>
          <w:bCs/>
          <w:color w:val="1B598B"/>
          <w:sz w:val="36"/>
          <w:szCs w:val="36"/>
          <w:lang w:val="en-GB"/>
        </w:rPr>
      </w:pPr>
    </w:p>
    <w:p w14:paraId="639F33B9" w14:textId="077CD047" w:rsidR="008931AE" w:rsidRPr="008931AE" w:rsidRDefault="008931AE" w:rsidP="005A2217">
      <w:pPr>
        <w:rPr>
          <w:b/>
          <w:bCs/>
          <w:color w:val="1B598B"/>
          <w:sz w:val="36"/>
          <w:szCs w:val="36"/>
          <w:lang w:val="en-GB"/>
        </w:rPr>
      </w:pPr>
      <w:r w:rsidRPr="008931AE">
        <w:rPr>
          <w:b/>
          <w:bCs/>
          <w:color w:val="1B598B"/>
          <w:sz w:val="36"/>
          <w:szCs w:val="36"/>
          <w:lang w:val="en-GB"/>
        </w:rPr>
        <w:t>Name of enterprise:</w:t>
      </w:r>
    </w:p>
    <w:p w14:paraId="5A4EE638" w14:textId="77777777" w:rsidR="008931AE" w:rsidRPr="008931AE" w:rsidRDefault="008931AE" w:rsidP="005A2217">
      <w:pPr>
        <w:rPr>
          <w:b/>
          <w:bCs/>
          <w:color w:val="1B598B"/>
          <w:sz w:val="36"/>
          <w:szCs w:val="36"/>
          <w:lang w:val="en-GB"/>
        </w:rPr>
      </w:pPr>
    </w:p>
    <w:p w14:paraId="48D799EC" w14:textId="1FE2D58D" w:rsidR="008931AE" w:rsidRPr="008931AE" w:rsidRDefault="008931AE" w:rsidP="005A2217">
      <w:pPr>
        <w:rPr>
          <w:b/>
          <w:bCs/>
          <w:color w:val="1B598B"/>
          <w:sz w:val="36"/>
          <w:szCs w:val="36"/>
          <w:lang w:val="en-GB"/>
        </w:rPr>
      </w:pPr>
      <w:r w:rsidRPr="008931AE">
        <w:rPr>
          <w:b/>
          <w:bCs/>
          <w:color w:val="1B598B"/>
          <w:sz w:val="36"/>
          <w:szCs w:val="36"/>
          <w:lang w:val="en-GB"/>
        </w:rPr>
        <w:t>Post Code:</w:t>
      </w:r>
    </w:p>
    <w:p w14:paraId="5C274894" w14:textId="77777777" w:rsidR="008931AE" w:rsidRPr="008931AE" w:rsidRDefault="008931AE" w:rsidP="005A2217">
      <w:pPr>
        <w:rPr>
          <w:b/>
          <w:bCs/>
          <w:color w:val="1B598B"/>
          <w:sz w:val="36"/>
          <w:szCs w:val="36"/>
          <w:lang w:val="en-GB"/>
        </w:rPr>
      </w:pPr>
    </w:p>
    <w:p w14:paraId="659FA7FA" w14:textId="6A18451B" w:rsidR="008931AE" w:rsidRPr="008931AE" w:rsidRDefault="008931AE" w:rsidP="005A2217">
      <w:pPr>
        <w:rPr>
          <w:b/>
          <w:bCs/>
          <w:color w:val="1B598B"/>
          <w:sz w:val="36"/>
          <w:szCs w:val="36"/>
          <w:lang w:val="en-GB"/>
        </w:rPr>
      </w:pPr>
      <w:r w:rsidRPr="008931AE">
        <w:rPr>
          <w:b/>
          <w:bCs/>
          <w:color w:val="1B598B"/>
          <w:sz w:val="36"/>
          <w:szCs w:val="36"/>
          <w:lang w:val="en-GB"/>
        </w:rPr>
        <w:t>Email:</w:t>
      </w:r>
    </w:p>
    <w:p w14:paraId="402019DD" w14:textId="77777777" w:rsidR="008931AE" w:rsidRPr="008931AE" w:rsidRDefault="008931AE" w:rsidP="005A2217">
      <w:pPr>
        <w:rPr>
          <w:b/>
          <w:bCs/>
          <w:color w:val="1B598B"/>
          <w:sz w:val="36"/>
          <w:szCs w:val="36"/>
          <w:lang w:val="en-GB"/>
        </w:rPr>
      </w:pPr>
    </w:p>
    <w:p w14:paraId="57C02CF7" w14:textId="2A8D1332" w:rsidR="008931AE" w:rsidRPr="008931AE" w:rsidRDefault="008931AE" w:rsidP="005A2217">
      <w:pPr>
        <w:rPr>
          <w:b/>
          <w:bCs/>
          <w:color w:val="1B598B"/>
          <w:sz w:val="36"/>
          <w:szCs w:val="36"/>
          <w:lang w:val="en-GB"/>
        </w:rPr>
      </w:pPr>
      <w:r w:rsidRPr="008931AE">
        <w:rPr>
          <w:b/>
          <w:bCs/>
          <w:color w:val="1B598B"/>
          <w:sz w:val="36"/>
          <w:szCs w:val="36"/>
          <w:lang w:val="en-GB"/>
        </w:rPr>
        <w:t>Phone:</w:t>
      </w:r>
    </w:p>
    <w:p w14:paraId="01262BD3" w14:textId="77777777" w:rsidR="008931AE" w:rsidRPr="008931AE" w:rsidRDefault="008931AE" w:rsidP="005A2217">
      <w:pPr>
        <w:rPr>
          <w:b/>
          <w:bCs/>
          <w:color w:val="1B598B"/>
          <w:sz w:val="36"/>
          <w:szCs w:val="36"/>
          <w:lang w:val="en-GB"/>
        </w:rPr>
      </w:pPr>
    </w:p>
    <w:p w14:paraId="1081F23A" w14:textId="306BFC25" w:rsidR="008931AE" w:rsidRPr="008931AE" w:rsidRDefault="008931AE" w:rsidP="005A2217">
      <w:pPr>
        <w:rPr>
          <w:b/>
          <w:bCs/>
          <w:color w:val="1B598B"/>
          <w:sz w:val="36"/>
          <w:szCs w:val="36"/>
          <w:lang w:val="en-GB"/>
        </w:rPr>
      </w:pPr>
      <w:r w:rsidRPr="008931AE">
        <w:rPr>
          <w:b/>
          <w:bCs/>
          <w:color w:val="1B598B"/>
          <w:sz w:val="36"/>
          <w:szCs w:val="36"/>
          <w:lang w:val="en-GB"/>
        </w:rPr>
        <w:t>Sector your business is in:</w:t>
      </w:r>
    </w:p>
    <w:p w14:paraId="39B4DDA7" w14:textId="6AA81636" w:rsidR="008931AE" w:rsidRPr="008931AE" w:rsidRDefault="008931AE" w:rsidP="005A2217">
      <w:pPr>
        <w:rPr>
          <w:b/>
          <w:bCs/>
          <w:color w:val="1B598B"/>
          <w:sz w:val="36"/>
          <w:szCs w:val="36"/>
          <w:lang w:val="en-GB"/>
        </w:rPr>
      </w:pPr>
    </w:p>
    <w:p w14:paraId="004976FA" w14:textId="6F6D1F3D" w:rsidR="008931AE" w:rsidRPr="008931AE" w:rsidRDefault="008931AE" w:rsidP="008931AE">
      <w:pPr>
        <w:rPr>
          <w:b/>
          <w:bCs/>
          <w:color w:val="1B598B"/>
          <w:sz w:val="36"/>
          <w:szCs w:val="36"/>
          <w:lang w:val="en-GB"/>
        </w:rPr>
      </w:pPr>
      <w:r w:rsidRPr="008931AE">
        <w:rPr>
          <w:b/>
          <w:bCs/>
          <w:color w:val="1B598B"/>
          <w:sz w:val="36"/>
          <w:szCs w:val="36"/>
          <w:lang w:val="en-GB"/>
        </w:rPr>
        <w:t>Please confirm you are available for both of the following dates and time:</w:t>
      </w:r>
    </w:p>
    <w:p w14:paraId="13BBE35F" w14:textId="0020AAEA" w:rsidR="008931AE" w:rsidRPr="008931AE" w:rsidRDefault="008931AE" w:rsidP="008931AE">
      <w:pPr>
        <w:rPr>
          <w:color w:val="1B598B"/>
          <w:sz w:val="36"/>
          <w:szCs w:val="36"/>
          <w:lang w:val="en-GB"/>
        </w:rPr>
      </w:pPr>
      <w:r w:rsidRPr="008931AE">
        <w:rPr>
          <w:color w:val="1B598B"/>
          <w:sz w:val="28"/>
          <w:szCs w:val="28"/>
          <w:lang w:val="en-GB"/>
        </w:rPr>
        <w:t>[fill in the dates your event is happening]</w:t>
      </w:r>
    </w:p>
    <w:p w14:paraId="4D690329" w14:textId="77777777" w:rsidR="008931AE" w:rsidRPr="008931AE" w:rsidRDefault="008931AE" w:rsidP="005A2217">
      <w:pPr>
        <w:rPr>
          <w:b/>
          <w:bCs/>
          <w:color w:val="1B598B"/>
          <w:sz w:val="36"/>
          <w:szCs w:val="36"/>
          <w:lang w:val="en-GB"/>
        </w:rPr>
      </w:pPr>
    </w:p>
    <w:sectPr w:rsidR="008931AE" w:rsidRPr="008931AE" w:rsidSect="00674814">
      <w:pgSz w:w="11900" w:h="16840"/>
      <w:pgMar w:top="135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1AE"/>
    <w:rsid w:val="00112FF2"/>
    <w:rsid w:val="001A1671"/>
    <w:rsid w:val="00237D35"/>
    <w:rsid w:val="002C5C42"/>
    <w:rsid w:val="005A2217"/>
    <w:rsid w:val="00674814"/>
    <w:rsid w:val="008429AA"/>
    <w:rsid w:val="008520F7"/>
    <w:rsid w:val="008931AE"/>
    <w:rsid w:val="00A54847"/>
    <w:rsid w:val="00BC045B"/>
    <w:rsid w:val="00CA2A87"/>
    <w:rsid w:val="00D9175A"/>
    <w:rsid w:val="00DF193B"/>
    <w:rsid w:val="00E97548"/>
    <w:rsid w:val="00ED2FDA"/>
    <w:rsid w:val="00F534F3"/>
    <w:rsid w:val="00FA7836"/>
    <w:rsid w:val="00FF2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C8DCBD7"/>
  <w14:defaultImageDpi w14:val="32767"/>
  <w15:chartTrackingRefBased/>
  <w15:docId w15:val="{1F9729CF-1561-1D46-8C55-451C6E9DC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A2217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74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iamarczynska/Library/Group%20Containers/UBF8T346G9.Office/User%20Content.localized/Templates.localized/Createathon%20-%20feedback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66359C3-0B68-4D5F-9050-B19200406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Createathon - feedback form.dotx</Template>
  <TotalTime>15</TotalTime>
  <Pages>2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Marczynska (UG)</dc:creator>
  <cp:keywords/>
  <dc:description/>
  <cp:lastModifiedBy>Anna Marczynska (UG)</cp:lastModifiedBy>
  <cp:revision>2</cp:revision>
  <dcterms:created xsi:type="dcterms:W3CDTF">2021-06-29T13:40:00Z</dcterms:created>
  <dcterms:modified xsi:type="dcterms:W3CDTF">2021-07-16T13:26:00Z</dcterms:modified>
</cp:coreProperties>
</file>